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3C4EED">
        <w:trPr>
          <w:cantSplit/>
        </w:trPr>
        <w:tc>
          <w:tcPr>
            <w:tcW w:w="4437" w:type="dxa"/>
          </w:tcPr>
          <w:p w:rsidR="003C4EED" w:rsidRDefault="00B33D9E">
            <w:pPr>
              <w:pStyle w:val="Month"/>
            </w:pPr>
            <w:r>
              <w:t>January</w:t>
            </w:r>
          </w:p>
        </w:tc>
        <w:tc>
          <w:tcPr>
            <w:tcW w:w="4438" w:type="dxa"/>
          </w:tcPr>
          <w:p w:rsidR="003C4EED" w:rsidRDefault="00B33D9E">
            <w:pPr>
              <w:pStyle w:val="Year"/>
            </w:pPr>
            <w:r>
              <w:t>201</w:t>
            </w:r>
            <w:r w:rsidR="00725EDC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Off-Month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Off-Month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Off-MonthDate"/>
            </w:pPr>
            <w: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Off-MonthDate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Off-Month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Off-MonthDate"/>
            </w:pPr>
            <w: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8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sdt>
          <w:sdtPr>
            <w:id w:val="59678969"/>
            <w:placeholder>
              <w:docPart w:val="2CF4585DBAB443D7B4F7F808DF6AEA29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:rsidR="003C4EED" w:rsidRDefault="00B33D9E">
                <w:r>
                  <w:t>To add text, just tap beneath a date and start typing.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725EDC"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725EDC"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e"/>
            </w:pPr>
            <w: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February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725EDC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725EDC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Off-Month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Off-MonthDate"/>
            </w:pPr>
            <w: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"/>
            </w:pPr>
            <w: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"/>
            </w:pPr>
            <w: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725EDC"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725EDC">
              <w:t>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725EDC"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e"/>
            </w:pPr>
            <w: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March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725EDC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725EDC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Off-MonthDate"/>
            </w:pPr>
            <w: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Off-MonthDate"/>
            </w:pPr>
            <w: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"/>
            </w:pPr>
            <w: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"/>
            </w:pPr>
            <w: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"/>
            </w:pPr>
            <w: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"/>
            </w:pPr>
            <w: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"/>
            </w:pPr>
            <w: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725EDC"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725EDC">
              <w:t>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725EDC"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e"/>
            </w:pPr>
            <w:r>
              <w:t>31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April</w:t>
            </w:r>
          </w:p>
        </w:tc>
        <w:tc>
          <w:tcPr>
            <w:tcW w:w="4438" w:type="dxa"/>
            <w:gridSpan w:val="2"/>
          </w:tcPr>
          <w:p w:rsidR="003C4EED" w:rsidRDefault="00F03555">
            <w:pPr>
              <w:pStyle w:val="Year"/>
            </w:pPr>
            <w:r>
              <w:t>2017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F03555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31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F03555">
              <w:t>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23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F03555"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e"/>
            </w:pPr>
            <w:r>
              <w:t>30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7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May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F03555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F03555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7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14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24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28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F03555"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31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Off-MonthDate"/>
            </w:pPr>
            <w: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Off-MonthDate"/>
            </w:pPr>
            <w: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Off-MonthDate"/>
            </w:pPr>
            <w:r>
              <w:t>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Off-MonthDate"/>
            </w:pPr>
            <w:r>
              <w:t>4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Off-MonthDate"/>
            </w:pPr>
            <w: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Off-MonthDate"/>
            </w:pPr>
            <w: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Off-MonthDate"/>
            </w:pPr>
            <w:r>
              <w:t>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Off-MonthDate"/>
            </w:pPr>
            <w: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Off-MonthDate"/>
            </w:pPr>
            <w: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Off-MonthDate"/>
            </w:pPr>
            <w:r>
              <w:t>10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Off-MonthDate"/>
            </w:pPr>
            <w:r>
              <w:t>11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June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F03555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F0355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4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5</w:t>
            </w:r>
          </w:p>
          <w:p w:rsidR="00C66245" w:rsidRPr="00C66245" w:rsidRDefault="00C66245" w:rsidP="00C66245">
            <w:r>
              <w:t>Fj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C66245">
            <w:proofErr w:type="spellStart"/>
            <w:r>
              <w:t>Frjálsar</w:t>
            </w:r>
            <w:proofErr w:type="spellEnd"/>
            <w:r>
              <w:t xml:space="preserve"> </w:t>
            </w:r>
            <w:proofErr w:type="spellStart"/>
            <w:r>
              <w:t>yngri</w:t>
            </w:r>
            <w:proofErr w:type="spellEnd"/>
            <w:r>
              <w:t xml:space="preserve"> 18:30-19:30</w:t>
            </w:r>
          </w:p>
          <w:p w:rsidR="00C66245" w:rsidRDefault="00C66245">
            <w:proofErr w:type="spellStart"/>
            <w:r>
              <w:t>Frjálsar</w:t>
            </w:r>
            <w:proofErr w:type="spellEnd"/>
            <w:r>
              <w:t xml:space="preserve"> </w:t>
            </w:r>
            <w:proofErr w:type="spellStart"/>
            <w:r>
              <w:t>eldri</w:t>
            </w:r>
            <w:proofErr w:type="spellEnd"/>
          </w:p>
          <w:p w:rsidR="00C66245" w:rsidRDefault="00C66245">
            <w:r>
              <w:t>19:30-20:30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C56720">
            <w:proofErr w:type="spellStart"/>
            <w:r>
              <w:t>Fótbolti</w:t>
            </w:r>
            <w:proofErr w:type="spellEnd"/>
            <w:r>
              <w:t xml:space="preserve"> </w:t>
            </w:r>
            <w:proofErr w:type="spellStart"/>
            <w:r>
              <w:t>yngri</w:t>
            </w:r>
            <w:proofErr w:type="spellEnd"/>
            <w:r>
              <w:t xml:space="preserve"> 18:30-19:30</w:t>
            </w:r>
          </w:p>
          <w:p w:rsidR="00C56720" w:rsidRDefault="00C56720">
            <w:proofErr w:type="spellStart"/>
            <w:r>
              <w:t>Fótbolti</w:t>
            </w:r>
            <w:proofErr w:type="spellEnd"/>
            <w:r>
              <w:t xml:space="preserve"> </w:t>
            </w:r>
            <w:proofErr w:type="spellStart"/>
            <w:r>
              <w:t>eldri</w:t>
            </w:r>
            <w:proofErr w:type="spellEnd"/>
            <w:r>
              <w:t xml:space="preserve"> 19:30-20:30 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F03555"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18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C66245" w:rsidRDefault="00C66245" w:rsidP="00C66245">
            <w:proofErr w:type="spellStart"/>
            <w:r>
              <w:t>Frjálsar</w:t>
            </w:r>
            <w:proofErr w:type="spellEnd"/>
            <w:r>
              <w:t xml:space="preserve"> </w:t>
            </w:r>
            <w:proofErr w:type="spellStart"/>
            <w:r>
              <w:t>yngri</w:t>
            </w:r>
            <w:proofErr w:type="spellEnd"/>
            <w:r>
              <w:t xml:space="preserve"> 18:30-19:30</w:t>
            </w:r>
          </w:p>
          <w:p w:rsidR="00C66245" w:rsidRDefault="00C66245" w:rsidP="00C66245">
            <w:proofErr w:type="spellStart"/>
            <w:r>
              <w:t>Frjálsar</w:t>
            </w:r>
            <w:proofErr w:type="spellEnd"/>
            <w:r>
              <w:t xml:space="preserve"> </w:t>
            </w:r>
            <w:proofErr w:type="spellStart"/>
            <w:r>
              <w:t>eldri</w:t>
            </w:r>
            <w:proofErr w:type="spellEnd"/>
          </w:p>
          <w:p w:rsidR="003C4EED" w:rsidRDefault="00C66245" w:rsidP="00C66245">
            <w:r>
              <w:t>19:30-20:30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56720" w:rsidRDefault="00C56720" w:rsidP="00C56720">
            <w:proofErr w:type="spellStart"/>
            <w:r>
              <w:t>Fótbolti</w:t>
            </w:r>
            <w:proofErr w:type="spellEnd"/>
            <w:r>
              <w:t xml:space="preserve"> </w:t>
            </w:r>
            <w:proofErr w:type="spellStart"/>
            <w:r>
              <w:t>yngri</w:t>
            </w:r>
            <w:proofErr w:type="spellEnd"/>
            <w:r>
              <w:t xml:space="preserve"> 18:30-19:30</w:t>
            </w:r>
          </w:p>
          <w:p w:rsidR="003C4EED" w:rsidRDefault="00C56720" w:rsidP="00C56720">
            <w:proofErr w:type="spellStart"/>
            <w:r>
              <w:t>Fótbolti</w:t>
            </w:r>
            <w:proofErr w:type="spellEnd"/>
            <w:r>
              <w:t xml:space="preserve"> </w:t>
            </w:r>
            <w:proofErr w:type="spellStart"/>
            <w:r>
              <w:t>eldri</w:t>
            </w:r>
            <w:proofErr w:type="spellEnd"/>
            <w:r>
              <w:t xml:space="preserve"> 19:30-20:30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 w:rsidP="00C66245">
            <w:bookmarkStart w:id="0" w:name="_GoBack"/>
            <w:bookmarkEnd w:id="0"/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56720" w:rsidRDefault="00C56720" w:rsidP="00C56720">
            <w:proofErr w:type="spellStart"/>
            <w:r>
              <w:t>Fótbolti</w:t>
            </w:r>
            <w:proofErr w:type="spellEnd"/>
            <w:r>
              <w:t xml:space="preserve"> </w:t>
            </w:r>
            <w:proofErr w:type="spellStart"/>
            <w:r>
              <w:t>yngri</w:t>
            </w:r>
            <w:proofErr w:type="spellEnd"/>
            <w:r>
              <w:t xml:space="preserve"> 18:30-19:30</w:t>
            </w:r>
          </w:p>
          <w:p w:rsidR="003C4EED" w:rsidRDefault="00C56720" w:rsidP="00C56720">
            <w:proofErr w:type="spellStart"/>
            <w:r>
              <w:t>Fótbolti</w:t>
            </w:r>
            <w:proofErr w:type="spellEnd"/>
            <w:r>
              <w:t xml:space="preserve"> </w:t>
            </w:r>
            <w:proofErr w:type="spellStart"/>
            <w:r>
              <w:t>eldri</w:t>
            </w:r>
            <w:proofErr w:type="spellEnd"/>
            <w:r>
              <w:t xml:space="preserve"> 19:30-20:30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9A5E06">
            <w:r>
              <w:t xml:space="preserve">MÍ 11-14 </w:t>
            </w:r>
            <w:proofErr w:type="spellStart"/>
            <w:r>
              <w:t>ára</w:t>
            </w:r>
            <w:proofErr w:type="spellEnd"/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9A5E06">
            <w:r>
              <w:t xml:space="preserve">MÍ 11-14 </w:t>
            </w:r>
            <w:proofErr w:type="spellStart"/>
            <w:r>
              <w:t>ára</w:t>
            </w:r>
            <w:proofErr w:type="spellEnd"/>
          </w:p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F03555"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C66245" w:rsidRDefault="00C66245" w:rsidP="00C66245">
            <w:proofErr w:type="spellStart"/>
            <w:r>
              <w:t>Frjálsar</w:t>
            </w:r>
            <w:proofErr w:type="spellEnd"/>
            <w:r>
              <w:t xml:space="preserve"> </w:t>
            </w:r>
            <w:proofErr w:type="spellStart"/>
            <w:r>
              <w:t>yngri</w:t>
            </w:r>
            <w:proofErr w:type="spellEnd"/>
            <w:r>
              <w:t xml:space="preserve"> 18:30-19:30</w:t>
            </w:r>
          </w:p>
          <w:p w:rsidR="00C66245" w:rsidRDefault="00C66245" w:rsidP="00C66245">
            <w:proofErr w:type="spellStart"/>
            <w:r>
              <w:t>Frjálsar</w:t>
            </w:r>
            <w:proofErr w:type="spellEnd"/>
            <w:r>
              <w:t xml:space="preserve"> </w:t>
            </w:r>
            <w:proofErr w:type="spellStart"/>
            <w:r>
              <w:t>eldri</w:t>
            </w:r>
            <w:proofErr w:type="spellEnd"/>
          </w:p>
          <w:p w:rsidR="003C4EED" w:rsidRDefault="00C66245" w:rsidP="00C66245">
            <w:r>
              <w:t>19:30-20:30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56720" w:rsidRDefault="00C56720" w:rsidP="00C56720">
            <w:proofErr w:type="spellStart"/>
            <w:r>
              <w:t>Fótbolti</w:t>
            </w:r>
            <w:proofErr w:type="spellEnd"/>
            <w:r>
              <w:t xml:space="preserve"> </w:t>
            </w:r>
            <w:proofErr w:type="spellStart"/>
            <w:r>
              <w:t>yngri</w:t>
            </w:r>
            <w:proofErr w:type="spellEnd"/>
            <w:r>
              <w:t xml:space="preserve"> 18:30-19:30</w:t>
            </w:r>
          </w:p>
          <w:p w:rsidR="003C4EED" w:rsidRDefault="00C56720" w:rsidP="00C56720">
            <w:proofErr w:type="spellStart"/>
            <w:r>
              <w:t>Fótbolti</w:t>
            </w:r>
            <w:proofErr w:type="spellEnd"/>
            <w:r>
              <w:t xml:space="preserve"> </w:t>
            </w:r>
            <w:proofErr w:type="spellStart"/>
            <w:r>
              <w:t>eldri</w:t>
            </w:r>
            <w:proofErr w:type="spellEnd"/>
            <w:r>
              <w:t xml:space="preserve"> 19:30-20:30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July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086E00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F0355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 w:rsidP="00C66245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 w:rsidP="00C66245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56720" w:rsidRDefault="00C56720" w:rsidP="00C56720">
            <w:proofErr w:type="spellStart"/>
            <w:r>
              <w:t>Fótbolti</w:t>
            </w:r>
            <w:proofErr w:type="spellEnd"/>
            <w:r>
              <w:t xml:space="preserve"> </w:t>
            </w:r>
            <w:proofErr w:type="spellStart"/>
            <w:r>
              <w:t>yngri</w:t>
            </w:r>
            <w:proofErr w:type="spellEnd"/>
            <w:r>
              <w:t xml:space="preserve"> 18:30-19:30</w:t>
            </w:r>
          </w:p>
          <w:p w:rsidR="003C4EED" w:rsidRDefault="00C56720" w:rsidP="00C56720">
            <w:proofErr w:type="spellStart"/>
            <w:r>
              <w:t>Fótbolti</w:t>
            </w:r>
            <w:proofErr w:type="spellEnd"/>
            <w:r>
              <w:t xml:space="preserve"> </w:t>
            </w:r>
            <w:proofErr w:type="spellStart"/>
            <w:r>
              <w:t>eldri</w:t>
            </w:r>
            <w:proofErr w:type="spellEnd"/>
            <w:r>
              <w:t xml:space="preserve"> 19:30-20:30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9A5E06">
            <w:proofErr w:type="spellStart"/>
            <w:r>
              <w:t>Frjálsar</w:t>
            </w:r>
            <w:proofErr w:type="spellEnd"/>
            <w:r>
              <w:t xml:space="preserve"> </w:t>
            </w:r>
            <w:proofErr w:type="spellStart"/>
            <w:r>
              <w:t>eldri</w:t>
            </w:r>
            <w:proofErr w:type="spellEnd"/>
            <w:r>
              <w:t xml:space="preserve"> 18:30-20:00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086E00">
              <w:t>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66245" w:rsidRDefault="00C66245" w:rsidP="00C66245">
            <w:proofErr w:type="spellStart"/>
            <w:r>
              <w:t>Frjálsar</w:t>
            </w:r>
            <w:proofErr w:type="spellEnd"/>
            <w:r>
              <w:t xml:space="preserve"> </w:t>
            </w:r>
            <w:proofErr w:type="spellStart"/>
            <w:r>
              <w:t>yngri</w:t>
            </w:r>
            <w:proofErr w:type="spellEnd"/>
            <w:r>
              <w:t xml:space="preserve"> 18:30-19:30</w:t>
            </w:r>
          </w:p>
          <w:p w:rsidR="00C66245" w:rsidRDefault="00C66245" w:rsidP="00C66245">
            <w:proofErr w:type="spellStart"/>
            <w:r>
              <w:t>Frjálsar</w:t>
            </w:r>
            <w:proofErr w:type="spellEnd"/>
            <w:r>
              <w:t xml:space="preserve"> </w:t>
            </w:r>
            <w:proofErr w:type="spellStart"/>
            <w:r>
              <w:t>eldri</w:t>
            </w:r>
            <w:proofErr w:type="spellEnd"/>
          </w:p>
          <w:p w:rsidR="003C4EED" w:rsidRDefault="00C66245" w:rsidP="00C66245">
            <w:r>
              <w:t>19:30-20:30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56720" w:rsidRDefault="00C56720" w:rsidP="00C56720">
            <w:proofErr w:type="spellStart"/>
            <w:r>
              <w:t>Fótbolti</w:t>
            </w:r>
            <w:proofErr w:type="spellEnd"/>
            <w:r>
              <w:t xml:space="preserve"> </w:t>
            </w:r>
            <w:proofErr w:type="spellStart"/>
            <w:r>
              <w:t>yngri</w:t>
            </w:r>
            <w:proofErr w:type="spellEnd"/>
            <w:r>
              <w:t xml:space="preserve"> 18:30-19:30</w:t>
            </w:r>
          </w:p>
          <w:p w:rsidR="003C4EED" w:rsidRDefault="00C56720" w:rsidP="00C56720">
            <w:proofErr w:type="spellStart"/>
            <w:r>
              <w:t>Fótbolti</w:t>
            </w:r>
            <w:proofErr w:type="spellEnd"/>
            <w:r>
              <w:t xml:space="preserve"> </w:t>
            </w:r>
            <w:proofErr w:type="spellStart"/>
            <w:r>
              <w:t>eldri</w:t>
            </w:r>
            <w:proofErr w:type="spellEnd"/>
            <w:r>
              <w:t xml:space="preserve"> 19:30-20:30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086E00"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23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66245" w:rsidRDefault="00C66245" w:rsidP="00C66245">
            <w:proofErr w:type="spellStart"/>
            <w:r>
              <w:t>Frjálsar</w:t>
            </w:r>
            <w:proofErr w:type="spellEnd"/>
            <w:r>
              <w:t xml:space="preserve"> </w:t>
            </w:r>
            <w:proofErr w:type="spellStart"/>
            <w:r>
              <w:t>yngri</w:t>
            </w:r>
            <w:proofErr w:type="spellEnd"/>
            <w:r>
              <w:t xml:space="preserve"> 18:30-19:30</w:t>
            </w:r>
          </w:p>
          <w:p w:rsidR="00C66245" w:rsidRDefault="00C66245" w:rsidP="00C66245">
            <w:proofErr w:type="spellStart"/>
            <w:r>
              <w:t>Frjálsar</w:t>
            </w:r>
            <w:proofErr w:type="spellEnd"/>
            <w:r>
              <w:t xml:space="preserve"> </w:t>
            </w:r>
            <w:proofErr w:type="spellStart"/>
            <w:r>
              <w:t>eldri</w:t>
            </w:r>
            <w:proofErr w:type="spellEnd"/>
          </w:p>
          <w:p w:rsidR="003C4EED" w:rsidRDefault="00C66245" w:rsidP="00C66245">
            <w:r>
              <w:t>19:30-20:30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56720" w:rsidRDefault="00C56720" w:rsidP="00C56720">
            <w:proofErr w:type="spellStart"/>
            <w:r>
              <w:t>Fótbolti</w:t>
            </w:r>
            <w:proofErr w:type="spellEnd"/>
            <w:r>
              <w:t xml:space="preserve"> </w:t>
            </w:r>
            <w:proofErr w:type="spellStart"/>
            <w:r>
              <w:t>yngri</w:t>
            </w:r>
            <w:proofErr w:type="spellEnd"/>
            <w:r>
              <w:t xml:space="preserve"> 18:30-19:30</w:t>
            </w:r>
          </w:p>
          <w:p w:rsidR="003C4EED" w:rsidRDefault="00C56720" w:rsidP="00C56720">
            <w:proofErr w:type="spellStart"/>
            <w:r>
              <w:t>Fótbolti</w:t>
            </w:r>
            <w:proofErr w:type="spellEnd"/>
            <w:r>
              <w:t xml:space="preserve"> </w:t>
            </w:r>
            <w:proofErr w:type="spellStart"/>
            <w:r>
              <w:t>eldri</w:t>
            </w:r>
            <w:proofErr w:type="spellEnd"/>
            <w:r>
              <w:t xml:space="preserve"> 19:30-20:30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9A5E06">
            <w:proofErr w:type="spellStart"/>
            <w:r>
              <w:t>Frjálsar</w:t>
            </w:r>
            <w:proofErr w:type="spellEnd"/>
            <w:r>
              <w:t xml:space="preserve"> </w:t>
            </w:r>
            <w:proofErr w:type="spellStart"/>
            <w:r>
              <w:t>eldri</w:t>
            </w:r>
            <w:proofErr w:type="spellEnd"/>
            <w:r>
              <w:t xml:space="preserve"> 18:30-20:00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086E00"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30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66245" w:rsidRDefault="00C66245" w:rsidP="00C66245">
            <w:proofErr w:type="spellStart"/>
            <w:r>
              <w:t>Frjálsar</w:t>
            </w:r>
            <w:proofErr w:type="spellEnd"/>
            <w:r>
              <w:t xml:space="preserve"> </w:t>
            </w:r>
            <w:proofErr w:type="spellStart"/>
            <w:r>
              <w:t>yngri</w:t>
            </w:r>
            <w:proofErr w:type="spellEnd"/>
            <w:r>
              <w:t xml:space="preserve"> 18:30-19:30</w:t>
            </w:r>
          </w:p>
          <w:p w:rsidR="00C66245" w:rsidRDefault="00C66245" w:rsidP="00C66245">
            <w:proofErr w:type="spellStart"/>
            <w:r>
              <w:t>Frjálsar</w:t>
            </w:r>
            <w:proofErr w:type="spellEnd"/>
            <w:r>
              <w:t xml:space="preserve"> </w:t>
            </w:r>
            <w:proofErr w:type="spellStart"/>
            <w:r>
              <w:t>eldri</w:t>
            </w:r>
            <w:proofErr w:type="spellEnd"/>
          </w:p>
          <w:p w:rsidR="003C4EED" w:rsidRDefault="00C66245" w:rsidP="00C66245">
            <w:r>
              <w:t>19:30-20:30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56720" w:rsidRDefault="00C56720" w:rsidP="00C56720">
            <w:proofErr w:type="spellStart"/>
            <w:r>
              <w:t>Fótbolti</w:t>
            </w:r>
            <w:proofErr w:type="spellEnd"/>
            <w:r>
              <w:t xml:space="preserve"> </w:t>
            </w:r>
            <w:proofErr w:type="spellStart"/>
            <w:r>
              <w:t>yngri</w:t>
            </w:r>
            <w:proofErr w:type="spellEnd"/>
            <w:r>
              <w:t xml:space="preserve"> 18:30-19:30</w:t>
            </w:r>
          </w:p>
          <w:p w:rsidR="003C4EED" w:rsidRDefault="00C56720" w:rsidP="00C56720">
            <w:proofErr w:type="spellStart"/>
            <w:r>
              <w:t>Fótbolti</w:t>
            </w:r>
            <w:proofErr w:type="spellEnd"/>
            <w:r>
              <w:t xml:space="preserve"> </w:t>
            </w:r>
            <w:proofErr w:type="spellStart"/>
            <w:r>
              <w:t>eldri</w:t>
            </w:r>
            <w:proofErr w:type="spellEnd"/>
            <w:r>
              <w:t xml:space="preserve"> 19:30-20:30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Date"/>
            </w:pPr>
            <w:r>
              <w:t>3</w:t>
            </w:r>
            <w:r w:rsidR="00B33D9E"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3C4EED" w:rsidRDefault="003C4EED" w:rsidP="00C66245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August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086E00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086E00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Off-MonthDate"/>
            </w:pPr>
            <w: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6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 w:rsidP="00C66245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 w:rsidP="00C56720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9A5E06">
            <w:proofErr w:type="spellStart"/>
            <w:r>
              <w:t>Unglinga</w:t>
            </w:r>
            <w:proofErr w:type="spellEnd"/>
            <w:r>
              <w:t>-</w:t>
            </w:r>
          </w:p>
          <w:p w:rsidR="009A5E06" w:rsidRDefault="009A5E06">
            <w:proofErr w:type="spellStart"/>
            <w:r>
              <w:t>landsmót</w:t>
            </w:r>
            <w:proofErr w:type="spellEnd"/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9A5E06">
            <w:proofErr w:type="spellStart"/>
            <w:r>
              <w:t>Unglinga</w:t>
            </w:r>
            <w:proofErr w:type="spellEnd"/>
            <w:r>
              <w:t>-</w:t>
            </w:r>
          </w:p>
          <w:p w:rsidR="009A5E06" w:rsidRDefault="009A5E06">
            <w:proofErr w:type="spellStart"/>
            <w:r>
              <w:t>landsmót</w:t>
            </w:r>
            <w:proofErr w:type="spellEnd"/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9A5E06">
            <w:proofErr w:type="spellStart"/>
            <w:r>
              <w:t>Unglinga</w:t>
            </w:r>
            <w:proofErr w:type="spellEnd"/>
            <w:r>
              <w:t>-</w:t>
            </w:r>
          </w:p>
          <w:p w:rsidR="009A5E06" w:rsidRDefault="009A5E06">
            <w:proofErr w:type="spellStart"/>
            <w:r>
              <w:t>landsmót</w:t>
            </w:r>
            <w:proofErr w:type="spellEnd"/>
          </w:p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 w:rsidP="00C66245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 w:rsidP="00C56720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086E00"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20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 w:rsidP="00C66245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F77FDB">
            <w:proofErr w:type="spellStart"/>
            <w:r>
              <w:t>Æfingaslútt</w:t>
            </w:r>
            <w:proofErr w:type="spellEnd"/>
            <w:r>
              <w:t xml:space="preserve"> – </w:t>
            </w:r>
            <w:proofErr w:type="spellStart"/>
            <w:r>
              <w:t>pizzaveisla</w:t>
            </w:r>
            <w:proofErr w:type="spellEnd"/>
            <w:r>
              <w:t xml:space="preserve"> kl. 13:00 á </w:t>
            </w:r>
            <w:proofErr w:type="spellStart"/>
            <w:r>
              <w:t>sparkvelli</w:t>
            </w:r>
            <w:proofErr w:type="spellEnd"/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 w:rsidP="00C56720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BB39F4">
            <w:proofErr w:type="spellStart"/>
            <w:r>
              <w:rPr>
                <w:rFonts w:ascii="Georgia" w:eastAsia="Arial Unicode MS" w:hAnsi="Georgia" w:cs="Arial Unicode MS"/>
                <w:color w:val="624C36"/>
                <w:u w:color="624C36"/>
              </w:rPr>
              <w:t>Bikarkeppni</w:t>
            </w:r>
            <w:proofErr w:type="spellEnd"/>
            <w:r>
              <w:rPr>
                <w:rFonts w:ascii="Georgia" w:eastAsia="Arial Unicode MS" w:hAnsi="Georgia" w:cs="Arial Unicode MS"/>
                <w:color w:val="624C36"/>
                <w:u w:color="624C36"/>
              </w:rPr>
              <w:t xml:space="preserve"> 15 </w:t>
            </w:r>
            <w:proofErr w:type="spellStart"/>
            <w:r>
              <w:rPr>
                <w:rFonts w:ascii="Georgia" w:eastAsia="Arial Unicode MS" w:hAnsi="Georgia" w:cs="Arial Unicode MS"/>
                <w:color w:val="624C36"/>
                <w:u w:color="624C36"/>
              </w:rPr>
              <w:t>ára</w:t>
            </w:r>
            <w:proofErr w:type="spellEnd"/>
            <w:r>
              <w:rPr>
                <w:rFonts w:ascii="Georgia" w:eastAsia="Arial Unicode MS" w:hAnsi="Georgia" w:cs="Arial Unicode MS"/>
                <w:color w:val="624C36"/>
                <w:u w:color="624C36"/>
              </w:rPr>
              <w:t xml:space="preserve"> </w:t>
            </w:r>
            <w:proofErr w:type="spellStart"/>
            <w:r>
              <w:rPr>
                <w:rFonts w:ascii="Georgia" w:eastAsia="Arial Unicode MS" w:hAnsi="Georgia" w:cs="Arial Unicode MS"/>
                <w:color w:val="624C36"/>
                <w:u w:color="624C36"/>
              </w:rPr>
              <w:t>og</w:t>
            </w:r>
            <w:proofErr w:type="spellEnd"/>
            <w:r>
              <w:rPr>
                <w:rFonts w:ascii="Georgia" w:eastAsia="Arial Unicode MS" w:hAnsi="Georgia" w:cs="Arial Unicode MS"/>
                <w:color w:val="624C36"/>
                <w:u w:color="624C36"/>
              </w:rPr>
              <w:t xml:space="preserve"> </w:t>
            </w:r>
            <w:proofErr w:type="spellStart"/>
            <w:r>
              <w:rPr>
                <w:rFonts w:ascii="Georgia" w:eastAsia="Arial Unicode MS" w:hAnsi="Georgia" w:cs="Arial Unicode MS"/>
                <w:color w:val="624C36"/>
                <w:u w:color="624C36"/>
              </w:rPr>
              <w:t>yngri</w:t>
            </w:r>
            <w:proofErr w:type="spellEnd"/>
          </w:p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086E00"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27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 w:rsidP="00C56720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BB39F4">
            <w:r>
              <w:rPr>
                <w:rFonts w:ascii="Georgia" w:eastAsia="Arial Unicode MS" w:hAnsi="Georgia" w:cs="Arial Unicode MS"/>
                <w:color w:val="624C36"/>
                <w:u w:color="624C36"/>
              </w:rPr>
              <w:t xml:space="preserve">MÍ 15-22 </w:t>
            </w:r>
            <w:proofErr w:type="spellStart"/>
            <w:r>
              <w:rPr>
                <w:rFonts w:ascii="Georgia" w:eastAsia="Arial Unicode MS" w:hAnsi="Georgia" w:cs="Arial Unicode MS"/>
                <w:color w:val="624C36"/>
                <w:u w:color="624C36"/>
              </w:rPr>
              <w:t>ára</w:t>
            </w:r>
            <w:proofErr w:type="spellEnd"/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BB39F4">
            <w:r>
              <w:rPr>
                <w:rFonts w:ascii="Georgia" w:eastAsia="Arial Unicode MS" w:hAnsi="Georgia" w:cs="Arial Unicode MS"/>
                <w:color w:val="624C36"/>
                <w:u w:color="624C36"/>
              </w:rPr>
              <w:t xml:space="preserve">MÍ 15-22 </w:t>
            </w:r>
            <w:proofErr w:type="spellStart"/>
            <w:r>
              <w:rPr>
                <w:rFonts w:ascii="Georgia" w:eastAsia="Arial Unicode MS" w:hAnsi="Georgia" w:cs="Arial Unicode MS"/>
                <w:color w:val="624C36"/>
                <w:u w:color="624C36"/>
              </w:rPr>
              <w:t>ára</w:t>
            </w:r>
            <w:proofErr w:type="spellEnd"/>
          </w:p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086E00"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Date"/>
            </w:pPr>
            <w: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 w:rsidP="00C56720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10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086E00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086E00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Off-MonthDate"/>
            </w:pPr>
            <w: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Off-MonthDate"/>
            </w:pPr>
            <w: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Off-MonthDate"/>
            </w:pPr>
            <w: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Off-MonthDate"/>
            </w:pPr>
            <w: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10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086E00"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17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086E00"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24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086E00"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Date"/>
            </w:pPr>
            <w:r>
              <w:t>30`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8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October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604913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086E00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Off-MonthDate"/>
            </w:pPr>
            <w: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Off-MonthDate"/>
            </w:pPr>
            <w: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Off-MonthDate"/>
            </w:pPr>
            <w: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Off-MonthDate"/>
            </w:pPr>
            <w: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Off-Month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Off-MonthDate"/>
            </w:pPr>
            <w:r>
              <w:t>30`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Date"/>
            </w:pPr>
            <w:r>
              <w:t>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8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086E00"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086E00"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3</w:t>
            </w:r>
            <w:r w:rsidR="00086E00">
              <w:t>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Date"/>
            </w:pPr>
            <w: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604913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086E00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Off-MonthDate"/>
            </w:pPr>
            <w: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Off-MonthDate"/>
            </w:pPr>
            <w: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086E00"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19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086E00">
              <w:t>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26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086E00"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Date"/>
            </w:pPr>
            <w: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Off-Month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Off-MonthDate"/>
            </w:pPr>
            <w: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Off-Month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Off-MonthDate"/>
            </w:pPr>
            <w: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Off-MonthDate"/>
            </w:pPr>
            <w: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Off-MonthDate"/>
            </w:pPr>
            <w: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Off-MonthDate"/>
            </w:pPr>
            <w:r>
              <w:t>11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December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604913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3C4EED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086E00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Off-MonthDate"/>
            </w:pPr>
            <w: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Off-MonthDate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Off-MonthDate"/>
            </w:pPr>
            <w: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Off-MonthDate"/>
            </w:pPr>
            <w: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e"/>
            </w:pPr>
            <w: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e"/>
            </w:pPr>
            <w: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e"/>
            </w:pPr>
            <w: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10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604913"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15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17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604913"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22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24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604913"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 w:rsidP="00021FCE">
            <w:pPr>
              <w:pStyle w:val="Date"/>
            </w:pPr>
            <w:r>
              <w:t>31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Off-MonthDate"/>
            </w:pPr>
            <w: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Off-Month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Off-MonthDate"/>
            </w:pPr>
            <w: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Off-Month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Off-MonthDate"/>
            </w:pPr>
            <w: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Off-MonthDate"/>
            </w:pPr>
            <w: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Off-MonthDate"/>
            </w:pPr>
            <w:r>
              <w:t>7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3C4EED">
        <w:trPr>
          <w:cantSplit/>
          <w:trHeight w:hRule="exact" w:val="1800"/>
        </w:trPr>
        <w:tc>
          <w:tcPr>
            <w:tcW w:w="7200" w:type="dxa"/>
          </w:tcPr>
          <w:p w:rsidR="003C4EED" w:rsidRDefault="003C4EED"/>
        </w:tc>
      </w:tr>
    </w:tbl>
    <w:p w:rsidR="003C4EED" w:rsidRDefault="003C4EED" w:rsidP="00F03DE4">
      <w:pPr>
        <w:pStyle w:val="NoSpacing"/>
      </w:pPr>
    </w:p>
    <w:sectPr w:rsidR="003C4EED">
      <w:footerReference w:type="default" r:id="rId7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245" w:rsidRDefault="00C66245">
      <w:pPr>
        <w:spacing w:after="0"/>
      </w:pPr>
      <w:r>
        <w:separator/>
      </w:r>
    </w:p>
  </w:endnote>
  <w:endnote w:type="continuationSeparator" w:id="0">
    <w:p w:rsidR="00C66245" w:rsidRDefault="00C662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E00" w:rsidRDefault="00086E00">
    <w:pPr>
      <w:pStyle w:val="Footer"/>
    </w:pPr>
    <w:r>
      <w:rPr>
        <w:noProof/>
        <w:lang w:val="is-IS" w:eastAsia="is-IS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99060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0058400"/>
              <wp:effectExtent l="0" t="0" r="0" b="0"/>
              <wp:wrapNone/>
              <wp:docPr id="38" name="Group 37" title="Background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A757E63" id="Group 37" o:spid="_x0000_s1026" alt="Title: Background design" style="position:absolute;margin-left:560.8pt;margin-top:0;width:612pt;height:11in;z-index:-251658240;mso-position-horizontal:right;mso-position-horizontal-relative:page;mso-position-vertical:top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245" w:rsidRDefault="00C66245">
      <w:pPr>
        <w:spacing w:after="0"/>
      </w:pPr>
      <w:r>
        <w:separator/>
      </w:r>
    </w:p>
  </w:footnote>
  <w:footnote w:type="continuationSeparator" w:id="0">
    <w:p w:rsidR="00C66245" w:rsidRDefault="00C6624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245"/>
    <w:rsid w:val="00021FCE"/>
    <w:rsid w:val="00022C79"/>
    <w:rsid w:val="00033DC7"/>
    <w:rsid w:val="0003440D"/>
    <w:rsid w:val="00086E00"/>
    <w:rsid w:val="00173E5E"/>
    <w:rsid w:val="00225F07"/>
    <w:rsid w:val="003B5AE2"/>
    <w:rsid w:val="003C4EED"/>
    <w:rsid w:val="004528FA"/>
    <w:rsid w:val="005F5BC2"/>
    <w:rsid w:val="00604913"/>
    <w:rsid w:val="00673146"/>
    <w:rsid w:val="00690B17"/>
    <w:rsid w:val="00725EDC"/>
    <w:rsid w:val="00777297"/>
    <w:rsid w:val="007F4C42"/>
    <w:rsid w:val="007F4DD5"/>
    <w:rsid w:val="00873793"/>
    <w:rsid w:val="009A5E06"/>
    <w:rsid w:val="00A04496"/>
    <w:rsid w:val="00A3665A"/>
    <w:rsid w:val="00B33D9E"/>
    <w:rsid w:val="00BB39F4"/>
    <w:rsid w:val="00BD447D"/>
    <w:rsid w:val="00BD7DF4"/>
    <w:rsid w:val="00C56720"/>
    <w:rsid w:val="00C66245"/>
    <w:rsid w:val="00CC2E22"/>
    <w:rsid w:val="00E74560"/>
    <w:rsid w:val="00EE440A"/>
    <w:rsid w:val="00F03555"/>
    <w:rsid w:val="00F03DE4"/>
    <w:rsid w:val="00F223FD"/>
    <w:rsid w:val="00F7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EFE0DF"/>
  <w15:chartTrackingRefBased/>
  <w15:docId w15:val="{FA53DE9E-A955-471C-9F3D-A672F01E2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B5AE2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4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6"/>
    <w:rPr>
      <w:sz w:val="22"/>
      <w:szCs w:val="22"/>
    </w:rPr>
  </w:style>
  <w:style w:type="paragraph" w:customStyle="1" w:styleId="Off-MonthDate">
    <w:name w:val="Off-Month Date"/>
    <w:basedOn w:val="Date"/>
    <w:uiPriority w:val="5"/>
    <w:qFormat/>
    <w:rPr>
      <w:color w:val="BEA388" w:themeColor="accent4" w:themeTint="99"/>
    </w:rPr>
  </w:style>
  <w:style w:type="paragraph" w:styleId="NoSpacing">
    <w:name w:val="No Spacing"/>
    <w:uiPriority w:val="3"/>
    <w:qFormat/>
    <w:pPr>
      <w:spacing w:after="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223FD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223FD"/>
  </w:style>
  <w:style w:type="paragraph" w:styleId="Footer">
    <w:name w:val="footer"/>
    <w:basedOn w:val="Normal"/>
    <w:link w:val="FooterChar"/>
    <w:uiPriority w:val="99"/>
    <w:unhideWhenUsed/>
    <w:rsid w:val="00F223FD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223F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da\AppData\Roaming\Microsoft\Templates\2017%20photo%20calendar%20(Mon-Su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CF4585DBAB443D7B4F7F808DF6AE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E9BB2-44DD-40C7-BC27-876246252880}"/>
      </w:docPartPr>
      <w:docPartBody>
        <w:p w:rsidR="000263AF" w:rsidRDefault="000263AF">
          <w:pPr>
            <w:pStyle w:val="2CF4585DBAB443D7B4F7F808DF6AEA29"/>
          </w:pPr>
          <w:r>
            <w:t>To add text, just tap beneath a date and start typing.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3AF"/>
    <w:rsid w:val="00026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s-IS" w:eastAsia="is-I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CF4585DBAB443D7B4F7F808DF6AEA29">
    <w:name w:val="2CF4585DBAB443D7B4F7F808DF6AEA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1921D-1F54-4B30-9724-2CE2CE4BF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 photo calendar (Mon-Sun)</Template>
  <TotalTime>55</TotalTime>
  <Pages>12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Agnarsdóttir</dc:creator>
  <cp:keywords/>
  <dc:description/>
  <cp:lastModifiedBy>Linda Agnarsdóttir</cp:lastModifiedBy>
  <cp:revision>5</cp:revision>
  <dcterms:created xsi:type="dcterms:W3CDTF">2017-05-21T18:32:00Z</dcterms:created>
  <dcterms:modified xsi:type="dcterms:W3CDTF">2017-07-27T22:13:00Z</dcterms:modified>
</cp:coreProperties>
</file>